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96" w:rsidRDefault="0080357F" w:rsidP="00D77596">
      <w:pPr>
        <w:jc w:val="center"/>
      </w:pPr>
      <w:permStart w:id="494224592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626649">
        <w:rPr>
          <w:rFonts w:ascii="Arial" w:hAnsi="Arial" w:cs="Arial"/>
          <w:sz w:val="22"/>
          <w:szCs w:val="22"/>
        </w:rPr>
        <w:t>September 16</w:t>
      </w:r>
      <w:r w:rsidR="0043695C">
        <w:rPr>
          <w:rFonts w:ascii="Arial" w:hAnsi="Arial" w:cs="Arial"/>
          <w:sz w:val="22"/>
          <w:szCs w:val="22"/>
        </w:rPr>
        <w:t>, 2016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286F5D" w:rsidRDefault="00286F5D" w:rsidP="00D77596">
      <w:pPr>
        <w:jc w:val="center"/>
        <w:rPr>
          <w:rFonts w:ascii="Arial" w:hAnsi="Arial" w:cs="Arial"/>
          <w:b/>
        </w:rPr>
      </w:pPr>
    </w:p>
    <w:p w:rsidR="00286F5D" w:rsidRDefault="00286F5D" w:rsidP="00D77596">
      <w:pPr>
        <w:jc w:val="center"/>
        <w:rPr>
          <w:rFonts w:ascii="Arial" w:hAnsi="Arial" w:cs="Arial"/>
          <w:b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626649">
        <w:rPr>
          <w:rFonts w:ascii="Arial" w:hAnsi="Arial" w:cs="Arial"/>
          <w:sz w:val="22"/>
          <w:szCs w:val="22"/>
        </w:rPr>
        <w:t>June 17</w:t>
      </w:r>
      <w:r w:rsidR="0043695C">
        <w:rPr>
          <w:rFonts w:ascii="Arial" w:hAnsi="Arial" w:cs="Arial"/>
          <w:sz w:val="22"/>
          <w:szCs w:val="22"/>
        </w:rPr>
        <w:t>, 2016</w:t>
      </w:r>
      <w:r>
        <w:rPr>
          <w:rFonts w:ascii="Arial" w:hAnsi="Arial" w:cs="Arial"/>
          <w:sz w:val="22"/>
          <w:szCs w:val="22"/>
        </w:rPr>
        <w:t xml:space="preserve">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</w:p>
    <w:p w:rsidR="0007438A" w:rsidRDefault="0007438A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Treasurer’s Office presentation of monthly investment performance report produced by Tracker</w:t>
      </w:r>
    </w:p>
    <w:p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626649">
        <w:rPr>
          <w:rFonts w:ascii="Arial" w:hAnsi="Arial" w:cs="Arial"/>
          <w:sz w:val="22"/>
          <w:szCs w:val="22"/>
        </w:rPr>
        <w:t>June</w:t>
      </w:r>
      <w:r w:rsidR="0091295D">
        <w:rPr>
          <w:rFonts w:ascii="Arial" w:hAnsi="Arial" w:cs="Arial"/>
          <w:sz w:val="22"/>
          <w:szCs w:val="22"/>
        </w:rPr>
        <w:t xml:space="preserve"> 2016</w:t>
      </w:r>
      <w:r w:rsidR="00407973" w:rsidRPr="00867C20">
        <w:rPr>
          <w:rFonts w:ascii="Arial" w:hAnsi="Arial" w:cs="Arial"/>
          <w:sz w:val="22"/>
          <w:szCs w:val="22"/>
        </w:rPr>
        <w:t xml:space="preserve">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:rsidR="00F927B6" w:rsidRDefault="00F927B6" w:rsidP="00F927B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 and take possible action on scheduling 2017 meeting dates</w:t>
      </w:r>
    </w:p>
    <w:p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626649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December 9</w:t>
      </w:r>
      <w:r w:rsidR="00EB594F">
        <w:rPr>
          <w:rFonts w:ascii="Arial" w:hAnsi="Arial" w:cs="Arial"/>
          <w:sz w:val="22"/>
          <w:szCs w:val="22"/>
        </w:rPr>
        <w:t>, 2016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386043" w:rsidRPr="00510700" w:rsidRDefault="00D77596" w:rsidP="00761DF4">
      <w:pPr>
        <w:jc w:val="center"/>
      </w:pPr>
      <w:r>
        <w:rPr>
          <w:rFonts w:ascii="Arial" w:hAnsi="Arial" w:cs="Arial"/>
          <w:sz w:val="22"/>
          <w:szCs w:val="22"/>
        </w:rPr>
        <w:lastRenderedPageBreak/>
        <w:t>Oklahoma City, OK  73105</w:t>
      </w:r>
      <w:r w:rsidR="0080357F">
        <w:t xml:space="preserve">  </w:t>
      </w:r>
      <w:permEnd w:id="494224592"/>
    </w:p>
    <w:sectPr w:rsidR="00386043" w:rsidRPr="00510700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35B9BAF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79B2394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606BBF1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96"/>
    <w:rsid w:val="00030B71"/>
    <w:rsid w:val="00053AC2"/>
    <w:rsid w:val="00071FAB"/>
    <w:rsid w:val="000730DD"/>
    <w:rsid w:val="00073AC9"/>
    <w:rsid w:val="0007438A"/>
    <w:rsid w:val="00083CD0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86F5D"/>
    <w:rsid w:val="002D2252"/>
    <w:rsid w:val="00370E79"/>
    <w:rsid w:val="0037656D"/>
    <w:rsid w:val="003807DF"/>
    <w:rsid w:val="004029AD"/>
    <w:rsid w:val="00403D9A"/>
    <w:rsid w:val="00407973"/>
    <w:rsid w:val="0043695C"/>
    <w:rsid w:val="0044066E"/>
    <w:rsid w:val="00441D5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26649"/>
    <w:rsid w:val="00691456"/>
    <w:rsid w:val="006B3F87"/>
    <w:rsid w:val="007017D0"/>
    <w:rsid w:val="00710840"/>
    <w:rsid w:val="007261F7"/>
    <w:rsid w:val="00761DF4"/>
    <w:rsid w:val="00792814"/>
    <w:rsid w:val="007C66C2"/>
    <w:rsid w:val="0080357F"/>
    <w:rsid w:val="00867C20"/>
    <w:rsid w:val="008924D2"/>
    <w:rsid w:val="008E7AA5"/>
    <w:rsid w:val="009031C2"/>
    <w:rsid w:val="0091295D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77361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22377"/>
    <w:rsid w:val="00F27309"/>
    <w:rsid w:val="00F41C8F"/>
    <w:rsid w:val="00F45C0E"/>
    <w:rsid w:val="00F80F7D"/>
    <w:rsid w:val="00F927B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6625"/>
    <o:shapelayout v:ext="edit">
      <o:idmap v:ext="edit" data="1"/>
    </o:shapelayout>
  </w:shapeDefaults>
  <w:decimalSymbol w:val="."/>
  <w:listSeparator w:val=","/>
  <w15:docId w15:val="{CAAD5A9D-3191-4D4C-8BCA-CC507FCA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2</TotalTime>
  <Pages>1</Pages>
  <Words>152</Words>
  <Characters>867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Jake Lowrey</cp:lastModifiedBy>
  <cp:revision>3</cp:revision>
  <dcterms:created xsi:type="dcterms:W3CDTF">2016-12-06T16:39:00Z</dcterms:created>
  <dcterms:modified xsi:type="dcterms:W3CDTF">2016-12-07T21:21:00Z</dcterms:modified>
</cp:coreProperties>
</file>