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596" w:rsidRDefault="0080357F" w:rsidP="00D77596">
      <w:pPr>
        <w:jc w:val="center"/>
      </w:pPr>
      <w:bookmarkStart w:id="0" w:name="_GoBack"/>
      <w:bookmarkEnd w:id="0"/>
      <w:permStart w:id="1987868542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43695C">
        <w:rPr>
          <w:rFonts w:ascii="Arial" w:hAnsi="Arial" w:cs="Arial"/>
          <w:sz w:val="22"/>
          <w:szCs w:val="22"/>
        </w:rPr>
        <w:t>March 25, 2016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43695C">
        <w:rPr>
          <w:rFonts w:ascii="Arial" w:hAnsi="Arial" w:cs="Arial"/>
          <w:sz w:val="22"/>
          <w:szCs w:val="22"/>
        </w:rPr>
        <w:t>December 4, 2016</w:t>
      </w:r>
      <w:r>
        <w:rPr>
          <w:rFonts w:ascii="Arial" w:hAnsi="Arial" w:cs="Arial"/>
          <w:sz w:val="22"/>
          <w:szCs w:val="22"/>
        </w:rPr>
        <w:t xml:space="preserve">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EB594F">
        <w:rPr>
          <w:rFonts w:ascii="Arial" w:hAnsi="Arial" w:cs="Arial"/>
          <w:sz w:val="22"/>
          <w:szCs w:val="22"/>
        </w:rPr>
        <w:t>December</w:t>
      </w:r>
      <w:r w:rsidR="00407973" w:rsidRPr="00867C20">
        <w:rPr>
          <w:rFonts w:ascii="Arial" w:hAnsi="Arial" w:cs="Arial"/>
          <w:sz w:val="22"/>
          <w:szCs w:val="22"/>
        </w:rPr>
        <w:t xml:space="preserve"> 2015 quarterly financial report 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EB594F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June 17, 2016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386043" w:rsidRPr="00510700" w:rsidRDefault="00D77596" w:rsidP="00761DF4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  <w:r w:rsidR="0080357F">
        <w:t xml:space="preserve">  </w:t>
      </w:r>
      <w:permEnd w:id="1987868542"/>
    </w:p>
    <w:sectPr w:rsidR="00386043" w:rsidRPr="00510700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charset w:val="00"/>
    <w:family w:val="swiss"/>
    <w:pitch w:val="variable"/>
    <w:sig w:usb0="00000001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7773A63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E5D1595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FB889C1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96"/>
    <w:rsid w:val="00030B71"/>
    <w:rsid w:val="00053AC2"/>
    <w:rsid w:val="00071FAB"/>
    <w:rsid w:val="000730DD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D2252"/>
    <w:rsid w:val="00370E79"/>
    <w:rsid w:val="0037656D"/>
    <w:rsid w:val="003807DF"/>
    <w:rsid w:val="004029AD"/>
    <w:rsid w:val="00403D9A"/>
    <w:rsid w:val="00407973"/>
    <w:rsid w:val="0043695C"/>
    <w:rsid w:val="0044066E"/>
    <w:rsid w:val="00441D5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5A4821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E7AA5"/>
    <w:rsid w:val="009031C2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4337"/>
    <o:shapelayout v:ext="edit">
      <o:idmap v:ext="edit" data="1"/>
    </o:shapelayout>
  </w:shapeDefaults>
  <w:decimalSymbol w:val="."/>
  <w:listSeparator w:val=","/>
  <w15:docId w15:val="{ED85AE3C-8C35-4219-A8BA-6E0EA0E2D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0</TotalTime>
  <Pages>1</Pages>
  <Words>128</Words>
  <Characters>735</Characters>
  <Application>Microsoft Office Word</Application>
  <DocSecurity>12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Jake Lowrey</cp:lastModifiedBy>
  <cp:revision>2</cp:revision>
  <dcterms:created xsi:type="dcterms:W3CDTF">2016-12-06T16:37:00Z</dcterms:created>
  <dcterms:modified xsi:type="dcterms:W3CDTF">2016-12-06T16:37:00Z</dcterms:modified>
</cp:coreProperties>
</file>